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E50F6" w14:textId="77777777" w:rsidR="008419D2" w:rsidRPr="0035783D" w:rsidRDefault="00F16604">
      <w:bookmarkStart w:id="0" w:name="_GoBack"/>
      <w:bookmarkEnd w:id="0"/>
    </w:p>
    <w:p w14:paraId="7FE621DD" w14:textId="77777777" w:rsidR="00980CFB" w:rsidRDefault="00980CFB" w:rsidP="00A703BD">
      <w:pPr>
        <w:tabs>
          <w:tab w:val="right" w:pos="9180"/>
        </w:tabs>
        <w:rPr>
          <w:rFonts w:ascii="Arial" w:hAnsi="Arial" w:cs="Arial"/>
          <w:sz w:val="40"/>
          <w:szCs w:val="40"/>
        </w:rPr>
      </w:pPr>
    </w:p>
    <w:p w14:paraId="5D34E553" w14:textId="3AAE0B9A" w:rsidR="00A703BD" w:rsidRPr="00D953E4" w:rsidRDefault="00A703BD" w:rsidP="00A703BD">
      <w:pPr>
        <w:tabs>
          <w:tab w:val="right" w:pos="9180"/>
        </w:tabs>
        <w:rPr>
          <w:rFonts w:ascii="Arial" w:hAnsi="Arial" w:cs="Arial"/>
          <w:sz w:val="40"/>
          <w:szCs w:val="40"/>
        </w:rPr>
      </w:pPr>
      <w:r w:rsidRPr="00D953E4">
        <w:rPr>
          <w:rFonts w:ascii="Arial" w:hAnsi="Arial" w:cs="Arial"/>
          <w:sz w:val="40"/>
          <w:szCs w:val="40"/>
        </w:rPr>
        <w:t>20</w:t>
      </w:r>
      <w:r w:rsidR="003C1D9D" w:rsidRPr="00D953E4">
        <w:rPr>
          <w:rFonts w:ascii="Arial" w:hAnsi="Arial" w:cs="Arial"/>
          <w:sz w:val="40"/>
          <w:szCs w:val="40"/>
        </w:rPr>
        <w:t>20</w:t>
      </w:r>
      <w:r w:rsidRPr="00D953E4">
        <w:rPr>
          <w:rFonts w:ascii="Arial" w:hAnsi="Arial" w:cs="Arial"/>
          <w:sz w:val="40"/>
          <w:szCs w:val="40"/>
        </w:rPr>
        <w:t xml:space="preserve"> Bingham County </w:t>
      </w:r>
    </w:p>
    <w:p w14:paraId="514E99F0" w14:textId="77777777" w:rsidR="00A703BD" w:rsidRPr="00D953E4" w:rsidRDefault="00A703BD" w:rsidP="00A703BD">
      <w:pPr>
        <w:tabs>
          <w:tab w:val="left" w:pos="6495"/>
        </w:tabs>
        <w:rPr>
          <w:rFonts w:ascii="Arial" w:hAnsi="Arial" w:cs="Arial"/>
          <w:sz w:val="40"/>
          <w:szCs w:val="40"/>
        </w:rPr>
      </w:pPr>
      <w:r w:rsidRPr="00D953E4">
        <w:rPr>
          <w:rFonts w:ascii="Arial" w:hAnsi="Arial" w:cs="Arial"/>
          <w:sz w:val="40"/>
          <w:szCs w:val="40"/>
        </w:rPr>
        <w:t>4-H Scholarship Application</w:t>
      </w:r>
      <w:r w:rsidRPr="00D953E4">
        <w:rPr>
          <w:rFonts w:ascii="Arial" w:hAnsi="Arial" w:cs="Arial"/>
          <w:sz w:val="40"/>
          <w:szCs w:val="40"/>
        </w:rPr>
        <w:tab/>
      </w:r>
    </w:p>
    <w:p w14:paraId="4F745E88" w14:textId="77777777" w:rsidR="00A703BD" w:rsidRDefault="00A703BD" w:rsidP="00A703BD">
      <w:pPr>
        <w:tabs>
          <w:tab w:val="right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Eligibility</w:t>
      </w:r>
    </w:p>
    <w:p w14:paraId="3E5B7926" w14:textId="77777777" w:rsidR="00A703BD" w:rsidRDefault="00A703BD" w:rsidP="00A703B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Senior in high school </w:t>
      </w:r>
    </w:p>
    <w:p w14:paraId="5643764D" w14:textId="77777777" w:rsidR="00A703BD" w:rsidRDefault="00A703BD" w:rsidP="00A703B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Currently enrolled in Bingham County 4-H</w:t>
      </w:r>
    </w:p>
    <w:p w14:paraId="751E5D75" w14:textId="77777777" w:rsidR="00A703BD" w:rsidRDefault="00A703BD" w:rsidP="00A703B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Completed a 4-H project the previous year</w:t>
      </w:r>
    </w:p>
    <w:p w14:paraId="28F44A84" w14:textId="77777777" w:rsidR="00A703BD" w:rsidRPr="00751614" w:rsidRDefault="00A703BD" w:rsidP="00A703B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See scholarship list for specific requirements </w:t>
      </w:r>
    </w:p>
    <w:p w14:paraId="3EDB6AEB" w14:textId="77777777" w:rsidR="00A703BD" w:rsidRDefault="00A703BD" w:rsidP="00A703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Requirements</w:t>
      </w:r>
    </w:p>
    <w:p w14:paraId="02A17F5C" w14:textId="77777777" w:rsidR="00A703BD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FA3B7B">
        <w:rPr>
          <w:rFonts w:ascii="Arial" w:hAnsi="Arial" w:cs="Arial"/>
          <w:b/>
          <w:u w:val="single"/>
        </w:rPr>
        <w:t>typed</w:t>
      </w:r>
      <w:r w:rsidRPr="004B1D8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copy of the current draft of the scholarship application. </w:t>
      </w:r>
      <w:r w:rsidRPr="004B1D8D">
        <w:rPr>
          <w:rFonts w:ascii="Arial" w:hAnsi="Arial" w:cs="Arial"/>
          <w:b/>
        </w:rPr>
        <w:t>Hand</w:t>
      </w:r>
      <w:r w:rsidR="00924190">
        <w:rPr>
          <w:rFonts w:ascii="Arial" w:hAnsi="Arial" w:cs="Arial"/>
          <w:b/>
        </w:rPr>
        <w:t>-</w:t>
      </w:r>
      <w:r w:rsidRPr="004B1D8D">
        <w:rPr>
          <w:rFonts w:ascii="Arial" w:hAnsi="Arial" w:cs="Arial"/>
          <w:b/>
        </w:rPr>
        <w:t xml:space="preserve"> written or</w:t>
      </w:r>
      <w:r w:rsidRPr="004B1D8D">
        <w:rPr>
          <w:rFonts w:ascii="Arial" w:hAnsi="Arial" w:cs="Arial"/>
        </w:rPr>
        <w:t xml:space="preserve"> </w:t>
      </w:r>
      <w:r w:rsidRPr="005C2C08">
        <w:rPr>
          <w:rFonts w:ascii="Arial" w:hAnsi="Arial" w:cs="Arial"/>
          <w:b/>
        </w:rPr>
        <w:t xml:space="preserve">incomplete applications will </w:t>
      </w:r>
      <w:r w:rsidRPr="005C2C08">
        <w:rPr>
          <w:rFonts w:ascii="Arial" w:hAnsi="Arial" w:cs="Arial"/>
          <w:b/>
          <w:u w:val="single"/>
        </w:rPr>
        <w:t>not</w:t>
      </w:r>
      <w:r w:rsidRPr="005C2C08">
        <w:rPr>
          <w:rFonts w:ascii="Arial" w:hAnsi="Arial" w:cs="Arial"/>
          <w:b/>
        </w:rPr>
        <w:t xml:space="preserve"> be accepted</w:t>
      </w:r>
      <w:r>
        <w:rPr>
          <w:rFonts w:ascii="Arial" w:hAnsi="Arial" w:cs="Arial"/>
        </w:rPr>
        <w:t xml:space="preserve">. Extra pages may be added if needed. </w:t>
      </w:r>
    </w:p>
    <w:p w14:paraId="089F9290" w14:textId="77777777" w:rsidR="00A703BD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Copy of high school transcript to be held in the 4-H office.</w:t>
      </w:r>
    </w:p>
    <w:p w14:paraId="6CC6633F" w14:textId="5DEDCFA9" w:rsidR="00A703BD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>Two</w:t>
      </w:r>
      <w:r w:rsidR="006B7B65">
        <w:rPr>
          <w:rFonts w:ascii="Arial" w:hAnsi="Arial" w:cs="Arial"/>
        </w:rPr>
        <w:t xml:space="preserve"> typed</w:t>
      </w:r>
      <w:r>
        <w:rPr>
          <w:rFonts w:ascii="Arial" w:hAnsi="Arial" w:cs="Arial"/>
        </w:rPr>
        <w:t xml:space="preserve"> letters of recommendation: one from a high school teacher, advisor, or principal; one from your 4-H leader. If your parent is your leader, one from another 4-H leader.</w:t>
      </w:r>
    </w:p>
    <w:p w14:paraId="11DA5CEB" w14:textId="77777777" w:rsidR="00A703BD" w:rsidRPr="00802F6E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Applications and other required documents are due in the 4-H Office by </w:t>
      </w:r>
      <w:r w:rsidRPr="00802F6E">
        <w:rPr>
          <w:rFonts w:ascii="Arial" w:hAnsi="Arial" w:cs="Arial"/>
          <w:b/>
        </w:rPr>
        <w:t>April 1</w:t>
      </w:r>
      <w:r w:rsidR="003C1D9D" w:rsidRPr="00802F6E">
        <w:rPr>
          <w:rFonts w:ascii="Arial" w:hAnsi="Arial" w:cs="Arial"/>
          <w:b/>
        </w:rPr>
        <w:t>3</w:t>
      </w:r>
      <w:r w:rsidRPr="00802F6E">
        <w:rPr>
          <w:rFonts w:ascii="Arial" w:hAnsi="Arial" w:cs="Arial"/>
          <w:b/>
        </w:rPr>
        <w:t>, 20</w:t>
      </w:r>
      <w:r w:rsidR="003C1D9D" w:rsidRPr="00802F6E">
        <w:rPr>
          <w:rFonts w:ascii="Arial" w:hAnsi="Arial" w:cs="Arial"/>
          <w:b/>
        </w:rPr>
        <w:t>20</w:t>
      </w:r>
      <w:r w:rsidRPr="00802F6E">
        <w:rPr>
          <w:rFonts w:ascii="Arial" w:hAnsi="Arial" w:cs="Arial"/>
          <w:b/>
        </w:rPr>
        <w:t xml:space="preserve"> by 5 p.m.</w:t>
      </w:r>
    </w:p>
    <w:p w14:paraId="012B6370" w14:textId="77777777" w:rsidR="00A703BD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Applicants will be interviewed by the scholarship committee in May of the current year. </w:t>
      </w:r>
    </w:p>
    <w:p w14:paraId="78927EC6" w14:textId="77777777" w:rsidR="00A703BD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Only one scholarship will be awarded per recipient. </w:t>
      </w:r>
    </w:p>
    <w:p w14:paraId="27166FE3" w14:textId="77777777" w:rsidR="00A703BD" w:rsidRPr="00802F6E" w:rsidRDefault="00A703BD" w:rsidP="00A703BD">
      <w:pPr>
        <w:numPr>
          <w:ilvl w:val="0"/>
          <w:numId w:val="2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Scholarships may be deferred for up to 2 years if requested in writing by </w:t>
      </w:r>
      <w:r w:rsidRPr="00802F6E">
        <w:rPr>
          <w:rFonts w:ascii="Arial" w:hAnsi="Arial" w:cs="Arial"/>
          <w:b/>
        </w:rPr>
        <w:t xml:space="preserve">September </w:t>
      </w:r>
      <w:r w:rsidR="003C1D9D" w:rsidRPr="00802F6E">
        <w:rPr>
          <w:rFonts w:ascii="Arial" w:hAnsi="Arial" w:cs="Arial"/>
          <w:b/>
        </w:rPr>
        <w:t>16</w:t>
      </w:r>
      <w:r w:rsidRPr="00802F6E">
        <w:rPr>
          <w:rFonts w:ascii="Arial" w:hAnsi="Arial" w:cs="Arial"/>
          <w:b/>
        </w:rPr>
        <w:t>, 20</w:t>
      </w:r>
      <w:r w:rsidR="003C1D9D" w:rsidRPr="00802F6E">
        <w:rPr>
          <w:rFonts w:ascii="Arial" w:hAnsi="Arial" w:cs="Arial"/>
          <w:b/>
        </w:rPr>
        <w:t>20</w:t>
      </w:r>
      <w:r w:rsidRPr="00802F6E">
        <w:rPr>
          <w:rFonts w:ascii="Arial" w:hAnsi="Arial" w:cs="Arial"/>
          <w:b/>
        </w:rPr>
        <w:t>.</w:t>
      </w:r>
      <w:r w:rsidRPr="00802F6E">
        <w:rPr>
          <w:rFonts w:ascii="Arial" w:hAnsi="Arial" w:cs="Arial"/>
        </w:rPr>
        <w:t xml:space="preserve"> </w:t>
      </w:r>
    </w:p>
    <w:p w14:paraId="22CF2385" w14:textId="77777777" w:rsidR="00A703BD" w:rsidRDefault="00A703BD" w:rsidP="00A703BD">
      <w:pPr>
        <w:tabs>
          <w:tab w:val="right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Tips for applying </w:t>
      </w:r>
    </w:p>
    <w:p w14:paraId="7F9266CD" w14:textId="77777777" w:rsidR="00A703BD" w:rsidRDefault="00A703BD" w:rsidP="00A703BD">
      <w:pPr>
        <w:numPr>
          <w:ilvl w:val="0"/>
          <w:numId w:val="3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Check </w:t>
      </w:r>
      <w:r w:rsidRPr="004B1D8D">
        <w:rPr>
          <w:rFonts w:ascii="Arial" w:hAnsi="Arial" w:cs="Arial"/>
          <w:u w:val="single"/>
        </w:rPr>
        <w:t>ALL</w:t>
      </w:r>
      <w:r>
        <w:rPr>
          <w:rFonts w:ascii="Arial" w:hAnsi="Arial" w:cs="Arial"/>
        </w:rPr>
        <w:t xml:space="preserve"> scholarships for which you are applying. </w:t>
      </w:r>
    </w:p>
    <w:p w14:paraId="2E7EBD3C" w14:textId="63C74E76" w:rsidR="00A703BD" w:rsidRDefault="00A703BD" w:rsidP="00A703BD">
      <w:pPr>
        <w:numPr>
          <w:ilvl w:val="0"/>
          <w:numId w:val="3"/>
        </w:numPr>
        <w:ind w:left="360"/>
        <w:rPr>
          <w:rFonts w:ascii="Arial" w:hAnsi="Arial" w:cs="Arial"/>
          <w:b/>
        </w:rPr>
      </w:pPr>
      <w:r>
        <w:rPr>
          <w:rFonts w:ascii="Arial" w:hAnsi="Arial" w:cs="Arial"/>
        </w:rPr>
        <w:t>You can apply for any, or all, of the scholarships for which you are eligible.</w:t>
      </w:r>
      <w:r>
        <w:rPr>
          <w:rFonts w:ascii="Arial" w:hAnsi="Arial" w:cs="Arial"/>
          <w:b/>
        </w:rPr>
        <w:t xml:space="preserve"> You will </w:t>
      </w:r>
      <w:r>
        <w:rPr>
          <w:rFonts w:ascii="Arial" w:hAnsi="Arial" w:cs="Arial"/>
          <w:b/>
          <w:u w:val="single"/>
        </w:rPr>
        <w:t>ONLY</w:t>
      </w:r>
      <w:r>
        <w:rPr>
          <w:rFonts w:ascii="Arial" w:hAnsi="Arial" w:cs="Arial"/>
          <w:b/>
        </w:rPr>
        <w:t xml:space="preserve"> be considered for scholarships for which you have applied/marked. </w:t>
      </w:r>
    </w:p>
    <w:p w14:paraId="4418CE68" w14:textId="77777777" w:rsidR="00D953E4" w:rsidRPr="00D953E4" w:rsidRDefault="00D953E4" w:rsidP="00D953E4">
      <w:pPr>
        <w:numPr>
          <w:ilvl w:val="0"/>
          <w:numId w:val="3"/>
        </w:numPr>
        <w:ind w:left="360"/>
        <w:rPr>
          <w:rFonts w:ascii="Arial" w:hAnsi="Arial" w:cs="Arial"/>
          <w:b/>
        </w:rPr>
      </w:pPr>
      <w:r w:rsidRPr="00D953E4">
        <w:rPr>
          <w:rFonts w:ascii="Arial" w:hAnsi="Arial" w:cs="Arial"/>
          <w:b/>
        </w:rPr>
        <w:t xml:space="preserve">If </w:t>
      </w:r>
      <w:r w:rsidRPr="00D953E4">
        <w:rPr>
          <w:rFonts w:ascii="Arial" w:hAnsi="Arial" w:cs="Arial"/>
        </w:rPr>
        <w:t>a scholarship category is not applied for, a second-place recipient in a different category may be eligible to receive a scholarship. Amount of award will be determined by the selection committee.</w:t>
      </w:r>
    </w:p>
    <w:tbl>
      <w:tblPr>
        <w:tblpPr w:leftFromText="180" w:rightFromText="180" w:vertAnchor="text" w:horzAnchor="margin" w:tblpY="184"/>
        <w:tblW w:w="8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4492"/>
        <w:gridCol w:w="1289"/>
        <w:gridCol w:w="1217"/>
      </w:tblGrid>
      <w:tr w:rsidR="00D953E4" w:rsidRPr="00D953E4" w14:paraId="5BADF20E" w14:textId="77777777" w:rsidTr="00D953E4">
        <w:trPr>
          <w:trHeight w:val="639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17E8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sym w:font="Wingdings 2" w:char="F050"/>
            </w:r>
            <w:r w:rsidRPr="00D953E4">
              <w:rPr>
                <w:rFonts w:ascii="Arial" w:hAnsi="Arial" w:cs="Arial"/>
              </w:rPr>
              <w:t xml:space="preserve"> if applying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1B83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>Scholarship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50B9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 xml:space="preserve">Amount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A4C4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 xml:space="preserve">Number given </w:t>
            </w:r>
          </w:p>
        </w:tc>
      </w:tr>
      <w:tr w:rsidR="00D953E4" w:rsidRPr="00D953E4" w14:paraId="22381453" w14:textId="77777777" w:rsidTr="00D953E4">
        <w:trPr>
          <w:trHeight w:val="336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F0C8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98FB" w14:textId="42D9DF9F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b/>
                <w:color w:val="auto"/>
              </w:rPr>
            </w:pPr>
            <w:r w:rsidRPr="00D953E4">
              <w:rPr>
                <w:rFonts w:ascii="Arial" w:hAnsi="Arial" w:cs="Arial"/>
                <w:b/>
                <w:color w:val="auto"/>
              </w:rPr>
              <w:t>Animal Science Project</w:t>
            </w:r>
          </w:p>
          <w:p w14:paraId="5FF7B9F6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color w:val="auto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F7F8" w14:textId="77777777" w:rsidR="00D953E4" w:rsidRPr="00D953E4" w:rsidRDefault="00D953E4" w:rsidP="008E354A">
            <w:pPr>
              <w:pStyle w:val="Default"/>
              <w:tabs>
                <w:tab w:val="right" w:pos="9180"/>
              </w:tabs>
              <w:rPr>
                <w:rFonts w:ascii="Arial" w:hAnsi="Arial" w:cs="Arial"/>
                <w:color w:val="auto"/>
              </w:rPr>
            </w:pPr>
            <w:r w:rsidRPr="00D953E4">
              <w:rPr>
                <w:rFonts w:ascii="Arial" w:hAnsi="Arial" w:cs="Arial"/>
                <w:color w:val="auto"/>
              </w:rPr>
              <w:t>$1,000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6CAA0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jc w:val="right"/>
              <w:rPr>
                <w:rFonts w:ascii="Arial" w:hAnsi="Arial" w:cs="Arial"/>
                <w:color w:val="auto"/>
              </w:rPr>
            </w:pPr>
            <w:r w:rsidRPr="00D953E4">
              <w:rPr>
                <w:rFonts w:ascii="Arial" w:hAnsi="Arial" w:cs="Arial"/>
                <w:color w:val="auto"/>
              </w:rPr>
              <w:t>1</w:t>
            </w:r>
          </w:p>
        </w:tc>
      </w:tr>
      <w:tr w:rsidR="00D953E4" w:rsidRPr="00D953E4" w14:paraId="40237B6E" w14:textId="77777777" w:rsidTr="00D953E4">
        <w:trPr>
          <w:trHeight w:val="344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7078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9662" w14:textId="3D4B14BA" w:rsidR="00980CFB" w:rsidRPr="00D953E4" w:rsidRDefault="00D953E4" w:rsidP="008E354A">
            <w:pPr>
              <w:pStyle w:val="Default"/>
              <w:tabs>
                <w:tab w:val="right" w:pos="9180"/>
              </w:tabs>
              <w:rPr>
                <w:rFonts w:ascii="Arial" w:hAnsi="Arial" w:cs="Arial"/>
                <w:b/>
                <w:color w:val="auto"/>
              </w:rPr>
            </w:pPr>
            <w:r w:rsidRPr="00D953E4">
              <w:rPr>
                <w:rFonts w:ascii="Arial" w:hAnsi="Arial" w:cs="Arial"/>
                <w:b/>
                <w:color w:val="auto"/>
              </w:rPr>
              <w:t>Crop Science Project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F5AE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bCs/>
                <w:color w:val="FF0000"/>
              </w:rPr>
            </w:pPr>
            <w:r w:rsidRPr="00D953E4">
              <w:rPr>
                <w:rFonts w:ascii="Arial" w:hAnsi="Arial" w:cs="Arial"/>
                <w:bCs/>
                <w:color w:val="auto"/>
              </w:rPr>
              <w:t>$1,000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6910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jc w:val="right"/>
              <w:rPr>
                <w:rFonts w:ascii="Arial" w:hAnsi="Arial" w:cs="Arial"/>
                <w:bCs/>
                <w:color w:val="FF0000"/>
              </w:rPr>
            </w:pPr>
            <w:r w:rsidRPr="00D953E4">
              <w:rPr>
                <w:rFonts w:ascii="Arial" w:hAnsi="Arial" w:cs="Arial"/>
                <w:bCs/>
                <w:color w:val="auto"/>
              </w:rPr>
              <w:t>1</w:t>
            </w:r>
          </w:p>
        </w:tc>
      </w:tr>
      <w:tr w:rsidR="00D953E4" w:rsidRPr="00D953E4" w14:paraId="2C4ABA9F" w14:textId="77777777" w:rsidTr="00D953E4">
        <w:trPr>
          <w:trHeight w:val="353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0507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4E880" w14:textId="7B7E6B45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b/>
                <w:color w:val="auto"/>
              </w:rPr>
            </w:pPr>
            <w:r w:rsidRPr="00D953E4">
              <w:rPr>
                <w:rFonts w:ascii="Arial" w:hAnsi="Arial" w:cs="Arial"/>
                <w:b/>
                <w:color w:val="auto"/>
              </w:rPr>
              <w:t>STEM/FCS Project</w:t>
            </w:r>
          </w:p>
          <w:p w14:paraId="2A186C37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3B3F" w14:textId="77777777" w:rsidR="00D953E4" w:rsidRPr="00D953E4" w:rsidRDefault="00D953E4" w:rsidP="008E354A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>$1,000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9B61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jc w:val="right"/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>1</w:t>
            </w:r>
          </w:p>
        </w:tc>
      </w:tr>
      <w:tr w:rsidR="00D953E4" w:rsidRPr="00D953E4" w14:paraId="33FFF648" w14:textId="77777777" w:rsidTr="00D953E4">
        <w:trPr>
          <w:trHeight w:val="336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2C32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0D1B" w14:textId="3BE63346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  <w:b/>
                <w:color w:val="auto"/>
              </w:rPr>
            </w:pPr>
            <w:r w:rsidRPr="00D953E4">
              <w:rPr>
                <w:rFonts w:ascii="Arial" w:hAnsi="Arial" w:cs="Arial"/>
                <w:b/>
                <w:color w:val="auto"/>
              </w:rPr>
              <w:t>Teen Programs</w:t>
            </w:r>
          </w:p>
          <w:p w14:paraId="7715A517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4CDC" w14:textId="77777777" w:rsidR="00D953E4" w:rsidRPr="00D953E4" w:rsidRDefault="00D953E4" w:rsidP="008E354A">
            <w:pPr>
              <w:pStyle w:val="Default"/>
              <w:tabs>
                <w:tab w:val="right" w:pos="9180"/>
              </w:tabs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>$1,000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3DCE" w14:textId="77777777" w:rsidR="00D953E4" w:rsidRPr="00D953E4" w:rsidRDefault="00D953E4" w:rsidP="00D953E4">
            <w:pPr>
              <w:pStyle w:val="Default"/>
              <w:tabs>
                <w:tab w:val="right" w:pos="9180"/>
              </w:tabs>
              <w:jc w:val="right"/>
              <w:rPr>
                <w:rFonts w:ascii="Arial" w:hAnsi="Arial" w:cs="Arial"/>
              </w:rPr>
            </w:pPr>
            <w:r w:rsidRPr="00D953E4">
              <w:rPr>
                <w:rFonts w:ascii="Arial" w:hAnsi="Arial" w:cs="Arial"/>
              </w:rPr>
              <w:t>1</w:t>
            </w:r>
          </w:p>
        </w:tc>
      </w:tr>
    </w:tbl>
    <w:p w14:paraId="7019FAF4" w14:textId="2FBD46AC" w:rsidR="00802F6E" w:rsidRDefault="00802F6E" w:rsidP="00802F6E">
      <w:pPr>
        <w:rPr>
          <w:rFonts w:ascii="Arial" w:hAnsi="Arial" w:cs="Arial"/>
          <w:b/>
        </w:rPr>
      </w:pPr>
    </w:p>
    <w:p w14:paraId="0B4CFAD8" w14:textId="233FF973" w:rsidR="00802F6E" w:rsidRDefault="00802F6E" w:rsidP="00802F6E">
      <w:pPr>
        <w:rPr>
          <w:rFonts w:ascii="Arial" w:hAnsi="Arial" w:cs="Arial"/>
          <w:b/>
        </w:rPr>
      </w:pPr>
    </w:p>
    <w:p w14:paraId="68518778" w14:textId="77777777" w:rsidR="00802F6E" w:rsidRDefault="00802F6E" w:rsidP="00802F6E">
      <w:pPr>
        <w:rPr>
          <w:rFonts w:ascii="Arial" w:hAnsi="Arial" w:cs="Arial"/>
          <w:b/>
        </w:rPr>
      </w:pPr>
    </w:p>
    <w:p w14:paraId="7A95A6C8" w14:textId="6F6B7A9F" w:rsidR="00A703BD" w:rsidRDefault="00A703BD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</w:p>
    <w:p w14:paraId="094C1303" w14:textId="46820746" w:rsidR="00802F6E" w:rsidRDefault="00802F6E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</w:p>
    <w:p w14:paraId="055DD037" w14:textId="7B0981E7" w:rsidR="00802F6E" w:rsidRDefault="00802F6E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</w:p>
    <w:p w14:paraId="36C97667" w14:textId="69D00E14" w:rsidR="00802F6E" w:rsidRDefault="00802F6E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</w:p>
    <w:p w14:paraId="6DB90C19" w14:textId="6F121E6E" w:rsidR="00802F6E" w:rsidRDefault="00802F6E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</w:p>
    <w:p w14:paraId="7C7AF53A" w14:textId="77777777" w:rsidR="00802F6E" w:rsidRDefault="00802F6E" w:rsidP="00A703BD">
      <w:pPr>
        <w:pStyle w:val="Default"/>
        <w:tabs>
          <w:tab w:val="left" w:pos="360"/>
          <w:tab w:val="right" w:pos="9180"/>
        </w:tabs>
        <w:rPr>
          <w:rFonts w:ascii="Arial" w:hAnsi="Arial" w:cs="Arial"/>
          <w:color w:val="auto"/>
        </w:rPr>
      </w:pPr>
    </w:p>
    <w:p w14:paraId="5A2C2F08" w14:textId="3B1DE4E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Applicant’s Signature </w:t>
      </w:r>
      <w:r>
        <w:rPr>
          <w:rFonts w:ascii="Arial" w:hAnsi="Arial" w:cs="Arial"/>
          <w:color w:val="auto"/>
        </w:rPr>
        <w:tab/>
      </w:r>
    </w:p>
    <w:p w14:paraId="6C1520CB" w14:textId="77777777" w:rsidR="00A703BD" w:rsidRDefault="00A703BD" w:rsidP="00A703BD">
      <w:pPr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Parent/Guardian’s Signature </w:t>
      </w:r>
      <w:r>
        <w:rPr>
          <w:rFonts w:ascii="Arial" w:hAnsi="Arial" w:cs="Arial"/>
        </w:rPr>
        <w:tab/>
      </w:r>
    </w:p>
    <w:p w14:paraId="5169A6E4" w14:textId="13C99A12" w:rsidR="004D310D" w:rsidRPr="00980CFB" w:rsidRDefault="00A703BD" w:rsidP="00980CFB">
      <w:pPr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4-H Leader’s Signature </w:t>
      </w:r>
      <w:r w:rsidR="004D310D">
        <w:rPr>
          <w:rFonts w:ascii="Arial" w:hAnsi="Arial" w:cs="Arial"/>
        </w:rPr>
        <w:t>_________________________________________________</w:t>
      </w:r>
    </w:p>
    <w:p w14:paraId="3D35474F" w14:textId="7DBCDCA5" w:rsidR="00A703BD" w:rsidRDefault="00A703BD" w:rsidP="00A703BD">
      <w:pPr>
        <w:tabs>
          <w:tab w:val="right" w:pos="9180"/>
        </w:tabs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</w:rPr>
        <w:lastRenderedPageBreak/>
        <w:t>Scholarship Application</w:t>
      </w:r>
      <w:r>
        <w:rPr>
          <w:rFonts w:ascii="Arial" w:hAnsi="Arial" w:cs="Arial"/>
        </w:rPr>
        <w:t xml:space="preserve"> </w:t>
      </w:r>
    </w:p>
    <w:p w14:paraId="3FFD752C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 xml:space="preserve">GENERAL INFORMATION </w:t>
      </w:r>
    </w:p>
    <w:p w14:paraId="7984E542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7A5C11BB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>Full Name:</w:t>
      </w:r>
    </w:p>
    <w:p w14:paraId="39211D68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4671FCF7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Complete Mailing Address: </w:t>
      </w:r>
    </w:p>
    <w:p w14:paraId="1E0275EF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5F73225F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Home phone number: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Cell phone number: </w:t>
      </w:r>
    </w:p>
    <w:p w14:paraId="5EFA7A77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4A390CE8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Email address: </w:t>
      </w:r>
    </w:p>
    <w:p w14:paraId="09B10CC8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684408BB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Date of Birth: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Age: </w:t>
      </w:r>
      <w:r>
        <w:rPr>
          <w:rFonts w:ascii="Arial" w:hAnsi="Arial" w:cs="Arial"/>
        </w:rPr>
        <w:tab/>
      </w:r>
    </w:p>
    <w:p w14:paraId="150FD0FE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AD158B2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Father’s Name: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Mother’s Name: </w:t>
      </w:r>
      <w:r>
        <w:rPr>
          <w:rFonts w:ascii="Arial" w:hAnsi="Arial" w:cs="Arial"/>
        </w:rPr>
        <w:tab/>
      </w:r>
    </w:p>
    <w:p w14:paraId="6C4475E2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96B5B69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4-H Leader’s Name: </w:t>
      </w:r>
    </w:p>
    <w:p w14:paraId="469E8BCF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4B6654AC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2FCB2779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 HIGH SCHOOL TRAINING INFORMATION</w:t>
      </w:r>
    </w:p>
    <w:p w14:paraId="1FB61065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269FB874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>Post high school training you plan to attend:</w:t>
      </w:r>
    </w:p>
    <w:p w14:paraId="5873F1BC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730DB0F4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Field of study: </w:t>
      </w:r>
    </w:p>
    <w:p w14:paraId="6F4A83EA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8B38AD7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Have you applied?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Have you been accepted? </w:t>
      </w:r>
      <w:r>
        <w:rPr>
          <w:rFonts w:ascii="Arial" w:hAnsi="Arial" w:cs="Arial"/>
        </w:rPr>
        <w:tab/>
      </w:r>
    </w:p>
    <w:p w14:paraId="3AE2240F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08E3802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Date you plan to begin: </w:t>
      </w:r>
    </w:p>
    <w:p w14:paraId="3B074F10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2270E458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>Planned career and reasons for choosing that career:</w:t>
      </w:r>
    </w:p>
    <w:p w14:paraId="4AB85BE1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E4A0D0E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19E399CC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HIGH SCHOOL INFORMATION</w:t>
      </w:r>
    </w:p>
    <w:p w14:paraId="4B8FEB12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6B39E1B6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Name of High School: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Phone number: </w:t>
      </w:r>
    </w:p>
    <w:p w14:paraId="2694EA98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</w:p>
    <w:p w14:paraId="39F89D37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Name/title of contact person at high school: </w:t>
      </w:r>
    </w:p>
    <w:p w14:paraId="426C4628" w14:textId="77777777" w:rsidR="00980CFB" w:rsidRDefault="00980CFB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</w:p>
    <w:p w14:paraId="0F0A8CCC" w14:textId="77777777" w:rsidR="00980CFB" w:rsidRDefault="00980CFB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</w:p>
    <w:p w14:paraId="11B41236" w14:textId="4ECC4F49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4-H INFORMATION</w:t>
      </w:r>
    </w:p>
    <w:p w14:paraId="442B632E" w14:textId="77777777" w:rsidR="00A703BD" w:rsidRDefault="00A703BD" w:rsidP="00A703BD">
      <w:pPr>
        <w:pStyle w:val="Default"/>
        <w:tabs>
          <w:tab w:val="right" w:leader="underscore" w:pos="9180"/>
        </w:tabs>
        <w:rPr>
          <w:rFonts w:ascii="Arial" w:hAnsi="Arial" w:cs="Arial"/>
          <w:b/>
        </w:rPr>
      </w:pPr>
    </w:p>
    <w:p w14:paraId="4F88B314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Total years in 4-H: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Are you currently enrolled in 4-H? </w:t>
      </w:r>
    </w:p>
    <w:p w14:paraId="4A4AD829" w14:textId="77777777" w:rsidR="00A703BD" w:rsidRDefault="00A703BD" w:rsidP="00A703BD">
      <w:pPr>
        <w:pStyle w:val="Default"/>
        <w:rPr>
          <w:rFonts w:ascii="Arial" w:hAnsi="Arial" w:cs="Arial"/>
        </w:rPr>
      </w:pPr>
    </w:p>
    <w:p w14:paraId="34538B31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Projects you completed last year: </w:t>
      </w:r>
    </w:p>
    <w:p w14:paraId="040F98AB" w14:textId="77777777" w:rsidR="00A703BD" w:rsidRDefault="00A703BD" w:rsidP="00A703BD">
      <w:pPr>
        <w:pStyle w:val="Default"/>
        <w:rPr>
          <w:rFonts w:ascii="Arial" w:hAnsi="Arial" w:cs="Arial"/>
        </w:rPr>
      </w:pPr>
    </w:p>
    <w:p w14:paraId="65607EA2" w14:textId="77777777" w:rsidR="00A703BD" w:rsidRDefault="00A703BD" w:rsidP="00A703BD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Other projects taken: </w:t>
      </w:r>
    </w:p>
    <w:p w14:paraId="41E6F4A1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54438DEB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3EA84A83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>Describe your most significant 4-H experiences.</w:t>
      </w:r>
    </w:p>
    <w:p w14:paraId="593F4AC5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6C2456D5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49241F77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09D7FC43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List leadership opportunities, offices and special activities in which you participated in high school, 4-H and other organizations.  </w:t>
      </w:r>
    </w:p>
    <w:p w14:paraId="3DF55C9F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08EF2824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59E3A187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0CB89794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209BD2F2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14F86103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List awards or honors you have received in high school, 4-H and other activities.  </w:t>
      </w:r>
    </w:p>
    <w:p w14:paraId="17AE746D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1AB54640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3754D81F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4CF3F30E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45C0391A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7A5B6C30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List community service activities in which you have participated in high school, 4-H and other organizations.  </w:t>
      </w:r>
    </w:p>
    <w:p w14:paraId="20527429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  <w:u w:val="single"/>
        </w:rPr>
      </w:pPr>
    </w:p>
    <w:p w14:paraId="163F1327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0CCE72DF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67199539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5B7E9F18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23AA516F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>How has your involvement in 4-H prepared you for the future?</w:t>
      </w:r>
    </w:p>
    <w:p w14:paraId="5802D083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4C0FC796" w14:textId="22C82974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73EB1B95" w14:textId="1D8E182B" w:rsidR="00980CFB" w:rsidRDefault="00980CFB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6F41F8F8" w14:textId="50F929A5" w:rsidR="00980CFB" w:rsidRDefault="00980CFB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01BF79FC" w14:textId="77777777" w:rsidR="00980CFB" w:rsidRDefault="00980CFB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1468ACAC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FINANCIAL INFORMATION</w:t>
      </w:r>
    </w:p>
    <w:p w14:paraId="0EB4FA89" w14:textId="77777777" w:rsidR="00A703BD" w:rsidRDefault="00A703BD" w:rsidP="00A703BD">
      <w:pPr>
        <w:pStyle w:val="Default"/>
        <w:tabs>
          <w:tab w:val="right" w:pos="9180"/>
        </w:tabs>
        <w:rPr>
          <w:rFonts w:ascii="Arial" w:hAnsi="Arial" w:cs="Arial"/>
        </w:rPr>
      </w:pPr>
    </w:p>
    <w:p w14:paraId="459F0E09" w14:textId="73386AA5" w:rsidR="008419D2" w:rsidRPr="00980CFB" w:rsidRDefault="00A703BD" w:rsidP="00980CFB">
      <w:pPr>
        <w:pStyle w:val="Default"/>
        <w:tabs>
          <w:tab w:val="right" w:pos="9180"/>
        </w:tabs>
        <w:rPr>
          <w:rFonts w:ascii="Arial" w:hAnsi="Arial" w:cs="Arial"/>
        </w:rPr>
      </w:pPr>
      <w:r>
        <w:rPr>
          <w:rFonts w:ascii="Arial" w:hAnsi="Arial" w:cs="Arial"/>
        </w:rPr>
        <w:t>Describe your financial need for this scholarship.</w:t>
      </w:r>
    </w:p>
    <w:p w14:paraId="01EA5853" w14:textId="77777777" w:rsidR="008419D2" w:rsidRDefault="00F16604"/>
    <w:p w14:paraId="164B0E98" w14:textId="77777777" w:rsidR="008419D2" w:rsidRDefault="00F16604"/>
    <w:p w14:paraId="587B97AA" w14:textId="77777777" w:rsidR="008419D2" w:rsidRDefault="00F16604"/>
    <w:p w14:paraId="18763950" w14:textId="77777777" w:rsidR="008419D2" w:rsidRDefault="00F16604"/>
    <w:p w14:paraId="0A8182C4" w14:textId="77777777" w:rsidR="004A497E" w:rsidRDefault="004A497E"/>
    <w:sectPr w:rsidR="004A497E" w:rsidSect="004A497E">
      <w:headerReference w:type="first" r:id="rId7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1F630" w14:textId="77777777" w:rsidR="00191DA6" w:rsidRDefault="00191DA6">
      <w:r>
        <w:separator/>
      </w:r>
    </w:p>
  </w:endnote>
  <w:endnote w:type="continuationSeparator" w:id="0">
    <w:p w14:paraId="59E0F4C6" w14:textId="77777777" w:rsidR="00191DA6" w:rsidRDefault="0019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43311" w14:textId="77777777" w:rsidR="00191DA6" w:rsidRDefault="00191DA6">
      <w:r>
        <w:separator/>
      </w:r>
    </w:p>
  </w:footnote>
  <w:footnote w:type="continuationSeparator" w:id="0">
    <w:p w14:paraId="26F08844" w14:textId="77777777" w:rsidR="00191DA6" w:rsidRDefault="00191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4C45B" w14:textId="77777777" w:rsidR="008419D2" w:rsidRPr="009F6E3E" w:rsidRDefault="00076B91" w:rsidP="004A4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48C9CF" wp14:editId="0172D74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ngham_ltd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45E5F"/>
    <w:multiLevelType w:val="hybridMultilevel"/>
    <w:tmpl w:val="4AF89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31BA3"/>
    <w:multiLevelType w:val="hybridMultilevel"/>
    <w:tmpl w:val="D6586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D3154"/>
    <w:multiLevelType w:val="hybridMultilevel"/>
    <w:tmpl w:val="1ABE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11C"/>
    <w:rsid w:val="00076B91"/>
    <w:rsid w:val="000E05A4"/>
    <w:rsid w:val="00191DA6"/>
    <w:rsid w:val="001A61E8"/>
    <w:rsid w:val="001D58E9"/>
    <w:rsid w:val="002B4491"/>
    <w:rsid w:val="002C11B0"/>
    <w:rsid w:val="0035783D"/>
    <w:rsid w:val="003C1D9D"/>
    <w:rsid w:val="00492580"/>
    <w:rsid w:val="004A497E"/>
    <w:rsid w:val="004D310D"/>
    <w:rsid w:val="00532640"/>
    <w:rsid w:val="00627C23"/>
    <w:rsid w:val="0064211C"/>
    <w:rsid w:val="006B7B65"/>
    <w:rsid w:val="006E0B86"/>
    <w:rsid w:val="00717F22"/>
    <w:rsid w:val="00802F6E"/>
    <w:rsid w:val="0080514C"/>
    <w:rsid w:val="008554A6"/>
    <w:rsid w:val="008648D4"/>
    <w:rsid w:val="008E354A"/>
    <w:rsid w:val="00924190"/>
    <w:rsid w:val="00980CFB"/>
    <w:rsid w:val="00A703BD"/>
    <w:rsid w:val="00A93786"/>
    <w:rsid w:val="00B15E72"/>
    <w:rsid w:val="00BD62E7"/>
    <w:rsid w:val="00BE4C02"/>
    <w:rsid w:val="00D06D22"/>
    <w:rsid w:val="00D953E4"/>
    <w:rsid w:val="00E43306"/>
    <w:rsid w:val="00E67C59"/>
    <w:rsid w:val="00ED6DCC"/>
    <w:rsid w:val="00F01A6A"/>
    <w:rsid w:val="00F16604"/>
    <w:rsid w:val="00F557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6618A950"/>
  <w15:chartTrackingRefBased/>
  <w15:docId w15:val="{3F38B282-DF22-4A5F-9AE6-C673100C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E4C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E4C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703B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4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a\AppData\Local\Temp\bingham-letterhead-4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bingham-letterhead-4c</Template>
  <TotalTime>0</TotalTime>
  <Pages>3</Pages>
  <Words>434</Words>
  <Characters>2547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2976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Krista</dc:creator>
  <cp:keywords/>
  <cp:lastModifiedBy>Krista Cernyar</cp:lastModifiedBy>
  <cp:revision>2</cp:revision>
  <cp:lastPrinted>2020-01-06T21:32:00Z</cp:lastPrinted>
  <dcterms:created xsi:type="dcterms:W3CDTF">2020-02-06T21:16:00Z</dcterms:created>
  <dcterms:modified xsi:type="dcterms:W3CDTF">2020-02-06T21:16:00Z</dcterms:modified>
</cp:coreProperties>
</file>